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DFB" w:rsidRPr="00730381" w:rsidRDefault="004D3DFB" w:rsidP="00053559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</w:pPr>
      <w:r w:rsidRPr="00730381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>Положение о фотоконкурсе</w:t>
      </w:r>
    </w:p>
    <w:p w:rsidR="004D3DFB" w:rsidRPr="00730381" w:rsidRDefault="004D3DFB" w:rsidP="00053559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</w:pPr>
      <w:r w:rsidRPr="00730381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>«Моя семья: взгляд сквозь объектив»</w:t>
      </w:r>
    </w:p>
    <w:p w:rsidR="004D3DFB" w:rsidRDefault="004D3DFB" w:rsidP="00053559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4D3DFB" w:rsidRPr="00313A8E" w:rsidRDefault="004D3DFB" w:rsidP="0005355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313A8E">
        <w:rPr>
          <w:rFonts w:ascii="Times New Roman" w:hAnsi="Times New Roman"/>
          <w:b/>
          <w:bCs/>
          <w:sz w:val="24"/>
          <w:szCs w:val="24"/>
          <w:lang w:eastAsia="ru-RU"/>
        </w:rPr>
        <w:t>1.Общие положения</w:t>
      </w:r>
    </w:p>
    <w:p w:rsidR="004D3DFB" w:rsidRPr="00313A8E" w:rsidRDefault="004D3DFB" w:rsidP="0005355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13A8E">
        <w:rPr>
          <w:rFonts w:ascii="Times New Roman" w:hAnsi="Times New Roman"/>
          <w:sz w:val="24"/>
          <w:szCs w:val="24"/>
          <w:lang w:eastAsia="ru-RU"/>
        </w:rPr>
        <w:t xml:space="preserve">1. </w:t>
      </w:r>
      <w:r>
        <w:rPr>
          <w:rFonts w:ascii="Times New Roman" w:hAnsi="Times New Roman"/>
          <w:sz w:val="24"/>
          <w:szCs w:val="24"/>
          <w:lang w:eastAsia="ru-RU"/>
        </w:rPr>
        <w:t xml:space="preserve">Отдел культуры, туризма, молодежной и социальной политики администрации Тейковского муниципального района </w:t>
      </w:r>
      <w:r w:rsidRPr="00313A8E">
        <w:rPr>
          <w:rFonts w:ascii="Times New Roman" w:hAnsi="Times New Roman"/>
          <w:sz w:val="24"/>
          <w:szCs w:val="24"/>
          <w:lang w:eastAsia="ru-RU"/>
        </w:rPr>
        <w:t>объявляет фотоконкурс «Моя семья: взгляд сквозь объектив»</w:t>
      </w:r>
      <w:r>
        <w:rPr>
          <w:rFonts w:ascii="Times New Roman" w:hAnsi="Times New Roman"/>
          <w:sz w:val="24"/>
          <w:szCs w:val="24"/>
          <w:lang w:eastAsia="ru-RU"/>
        </w:rPr>
        <w:t xml:space="preserve"> (далее – фотоконкурс). </w:t>
      </w:r>
      <w:r w:rsidRPr="00313A8E">
        <w:rPr>
          <w:rFonts w:ascii="Times New Roman" w:hAnsi="Times New Roman"/>
          <w:sz w:val="24"/>
          <w:szCs w:val="24"/>
          <w:lang w:eastAsia="ru-RU"/>
        </w:rPr>
        <w:t>На фотоконкурс принимаются фотографии любого жанра по теме фотоконкурса, отражающие важные и интересные события из жизни, семейные традиции.</w:t>
      </w:r>
    </w:p>
    <w:p w:rsidR="004D3DFB" w:rsidRPr="00313A8E" w:rsidRDefault="004D3DFB" w:rsidP="0005355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13A8E">
        <w:rPr>
          <w:rFonts w:ascii="Times New Roman" w:hAnsi="Times New Roman"/>
          <w:sz w:val="24"/>
          <w:szCs w:val="24"/>
          <w:lang w:eastAsia="ru-RU"/>
        </w:rPr>
        <w:t>2. Настоящее Положение регулирует порядок организации и проведения фотоконкурса; устанавливает требования к его участникам и представляемым материалам; регламентирует порядок представления конкурсных материалов, процедуру и критерии их оценивания; порядок определения победителей.</w:t>
      </w:r>
    </w:p>
    <w:p w:rsidR="004D3DFB" w:rsidRPr="00313A8E" w:rsidRDefault="004D3DFB" w:rsidP="0005355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13A8E">
        <w:rPr>
          <w:rFonts w:ascii="Times New Roman" w:hAnsi="Times New Roman"/>
          <w:sz w:val="24"/>
          <w:szCs w:val="24"/>
          <w:lang w:eastAsia="ru-RU"/>
        </w:rPr>
        <w:t xml:space="preserve">3. </w:t>
      </w:r>
      <w:r w:rsidRPr="00730381">
        <w:rPr>
          <w:rFonts w:ascii="Times New Roman" w:hAnsi="Times New Roman"/>
          <w:sz w:val="24"/>
          <w:szCs w:val="24"/>
          <w:lang w:eastAsia="ru-RU"/>
        </w:rPr>
        <w:t xml:space="preserve">Организатор и разработчик фотоконкурса сообщает о проведении фотоконкурса в </w:t>
      </w:r>
      <w:hyperlink r:id="rId4" w:tooltip="Средства массовой информации" w:history="1">
        <w:r w:rsidRPr="00730381">
          <w:rPr>
            <w:rFonts w:ascii="Times New Roman" w:hAnsi="Times New Roman"/>
            <w:sz w:val="24"/>
            <w:szCs w:val="24"/>
            <w:lang w:eastAsia="ru-RU"/>
          </w:rPr>
          <w:t>средствах массовой информации</w:t>
        </w:r>
      </w:hyperlink>
      <w:r w:rsidRPr="00730381">
        <w:rPr>
          <w:rFonts w:ascii="Times New Roman" w:hAnsi="Times New Roman"/>
          <w:sz w:val="24"/>
          <w:szCs w:val="24"/>
          <w:lang w:eastAsia="ru-RU"/>
        </w:rPr>
        <w:t>.</w:t>
      </w:r>
      <w:r w:rsidRPr="00313A8E">
        <w:rPr>
          <w:rFonts w:ascii="Times New Roman" w:hAnsi="Times New Roman"/>
          <w:sz w:val="24"/>
          <w:szCs w:val="24"/>
          <w:lang w:eastAsia="ru-RU"/>
        </w:rPr>
        <w:t xml:space="preserve"> Положение о проведении фотоконкурса размещается на официальном сайте </w:t>
      </w:r>
      <w:r>
        <w:rPr>
          <w:rFonts w:ascii="Times New Roman" w:hAnsi="Times New Roman"/>
          <w:sz w:val="24"/>
          <w:szCs w:val="24"/>
          <w:lang w:eastAsia="ru-RU"/>
        </w:rPr>
        <w:t>администрации Тейковского муниципального района.</w:t>
      </w:r>
    </w:p>
    <w:p w:rsidR="004D3DFB" w:rsidRPr="00313A8E" w:rsidRDefault="004D3DFB" w:rsidP="00D55D1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313A8E">
        <w:rPr>
          <w:rFonts w:ascii="Times New Roman" w:hAnsi="Times New Roman"/>
          <w:b/>
          <w:bCs/>
          <w:sz w:val="24"/>
          <w:szCs w:val="24"/>
          <w:lang w:eastAsia="ru-RU"/>
        </w:rPr>
        <w:t>2. Цели и задачи фотоконкурса</w:t>
      </w:r>
    </w:p>
    <w:p w:rsidR="004D3DFB" w:rsidRPr="00313A8E" w:rsidRDefault="004D3DFB" w:rsidP="0005355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13A8E">
        <w:rPr>
          <w:rFonts w:ascii="Times New Roman" w:hAnsi="Times New Roman"/>
          <w:sz w:val="24"/>
          <w:szCs w:val="24"/>
          <w:lang w:eastAsia="ru-RU"/>
        </w:rPr>
        <w:t>1. Цель фотоконкурса: развитие и пропаганда семейных традиций и ценностей, создание условий для реализации творческих способностей.</w:t>
      </w:r>
    </w:p>
    <w:p w:rsidR="004D3DFB" w:rsidRPr="00313A8E" w:rsidRDefault="004D3DFB" w:rsidP="0005355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13A8E">
        <w:rPr>
          <w:rFonts w:ascii="Times New Roman" w:hAnsi="Times New Roman"/>
          <w:sz w:val="24"/>
          <w:szCs w:val="24"/>
          <w:lang w:eastAsia="ru-RU"/>
        </w:rPr>
        <w:t>2. Задачи фотоконкурса:</w:t>
      </w:r>
    </w:p>
    <w:p w:rsidR="004D3DFB" w:rsidRPr="00313A8E" w:rsidRDefault="004D3DFB" w:rsidP="0005355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п</w:t>
      </w:r>
      <w:r w:rsidRPr="00313A8E">
        <w:rPr>
          <w:rFonts w:ascii="Times New Roman" w:hAnsi="Times New Roman"/>
          <w:sz w:val="24"/>
          <w:szCs w:val="24"/>
          <w:lang w:eastAsia="ru-RU"/>
        </w:rPr>
        <w:t>овышение роли семьи в духовно-нравственном воспитании детей</w:t>
      </w:r>
      <w:r>
        <w:rPr>
          <w:rFonts w:ascii="Times New Roman" w:hAnsi="Times New Roman"/>
          <w:sz w:val="24"/>
          <w:szCs w:val="24"/>
          <w:lang w:eastAsia="ru-RU"/>
        </w:rPr>
        <w:t>;</w:t>
      </w:r>
    </w:p>
    <w:p w:rsidR="004D3DFB" w:rsidRPr="00313A8E" w:rsidRDefault="004D3DFB" w:rsidP="0005355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п</w:t>
      </w:r>
      <w:r w:rsidRPr="00313A8E">
        <w:rPr>
          <w:rFonts w:ascii="Times New Roman" w:hAnsi="Times New Roman"/>
          <w:sz w:val="24"/>
          <w:szCs w:val="24"/>
          <w:lang w:eastAsia="ru-RU"/>
        </w:rPr>
        <w:t>опуляризация семейных традиций и ценностей средствами фотоискусства</w:t>
      </w:r>
      <w:r>
        <w:rPr>
          <w:rFonts w:ascii="Times New Roman" w:hAnsi="Times New Roman"/>
          <w:sz w:val="24"/>
          <w:szCs w:val="24"/>
          <w:lang w:eastAsia="ru-RU"/>
        </w:rPr>
        <w:t>;</w:t>
      </w:r>
    </w:p>
    <w:p w:rsidR="004D3DFB" w:rsidRPr="00313A8E" w:rsidRDefault="004D3DFB" w:rsidP="0005355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с</w:t>
      </w:r>
      <w:r w:rsidRPr="00313A8E">
        <w:rPr>
          <w:rFonts w:ascii="Times New Roman" w:hAnsi="Times New Roman"/>
          <w:sz w:val="24"/>
          <w:szCs w:val="24"/>
          <w:lang w:eastAsia="ru-RU"/>
        </w:rPr>
        <w:t>одействие развитию семейного творчества</w:t>
      </w:r>
      <w:r>
        <w:rPr>
          <w:rFonts w:ascii="Times New Roman" w:hAnsi="Times New Roman"/>
          <w:sz w:val="24"/>
          <w:szCs w:val="24"/>
          <w:lang w:eastAsia="ru-RU"/>
        </w:rPr>
        <w:t>;</w:t>
      </w:r>
    </w:p>
    <w:p w:rsidR="004D3DFB" w:rsidRPr="00313A8E" w:rsidRDefault="004D3DFB" w:rsidP="0005355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п</w:t>
      </w:r>
      <w:r w:rsidRPr="00313A8E">
        <w:rPr>
          <w:rFonts w:ascii="Times New Roman" w:hAnsi="Times New Roman"/>
          <w:sz w:val="24"/>
          <w:szCs w:val="24"/>
          <w:lang w:eastAsia="ru-RU"/>
        </w:rPr>
        <w:t>родвижение жанра семейной фотографии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4D3DFB" w:rsidRPr="00313A8E" w:rsidRDefault="004D3DFB" w:rsidP="00D55D1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313A8E">
        <w:rPr>
          <w:rFonts w:ascii="Times New Roman" w:hAnsi="Times New Roman"/>
          <w:b/>
          <w:bCs/>
          <w:sz w:val="24"/>
          <w:szCs w:val="24"/>
          <w:lang w:eastAsia="ru-RU"/>
        </w:rPr>
        <w:t>3. Участники фотоконкурса</w:t>
      </w:r>
    </w:p>
    <w:p w:rsidR="004D3DFB" w:rsidRPr="00313A8E" w:rsidRDefault="004D3DFB" w:rsidP="00D55D1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313A8E">
        <w:rPr>
          <w:rFonts w:ascii="Times New Roman" w:hAnsi="Times New Roman"/>
          <w:sz w:val="24"/>
          <w:szCs w:val="24"/>
          <w:lang w:eastAsia="ru-RU"/>
        </w:rPr>
        <w:t>В фотоко</w:t>
      </w:r>
      <w:r>
        <w:rPr>
          <w:rFonts w:ascii="Times New Roman" w:hAnsi="Times New Roman"/>
          <w:sz w:val="24"/>
          <w:szCs w:val="24"/>
          <w:lang w:eastAsia="ru-RU"/>
        </w:rPr>
        <w:t>нкурсе могут принять участие все население Тейковского муниципального района</w:t>
      </w:r>
      <w:r w:rsidRPr="00313A8E">
        <w:rPr>
          <w:rFonts w:ascii="Times New Roman" w:hAnsi="Times New Roman"/>
          <w:sz w:val="24"/>
          <w:szCs w:val="24"/>
          <w:lang w:eastAsia="ru-RU"/>
        </w:rPr>
        <w:t>.</w:t>
      </w:r>
    </w:p>
    <w:p w:rsidR="004D3DFB" w:rsidRPr="00313A8E" w:rsidRDefault="004D3DFB" w:rsidP="00D55D1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313A8E">
        <w:rPr>
          <w:rFonts w:ascii="Times New Roman" w:hAnsi="Times New Roman"/>
          <w:b/>
          <w:bCs/>
          <w:sz w:val="24"/>
          <w:szCs w:val="24"/>
          <w:lang w:eastAsia="ru-RU"/>
        </w:rPr>
        <w:t>4.  Условия организации и проведения Конкурса</w:t>
      </w:r>
    </w:p>
    <w:p w:rsidR="004D3DFB" w:rsidRPr="00313A8E" w:rsidRDefault="004D3DFB" w:rsidP="0005355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13A8E">
        <w:rPr>
          <w:rFonts w:ascii="Times New Roman" w:hAnsi="Times New Roman"/>
          <w:sz w:val="24"/>
          <w:szCs w:val="24"/>
          <w:lang w:eastAsia="ru-RU"/>
        </w:rPr>
        <w:t>1.  Участие в фотоконкурсе и выставке бесплатное.</w:t>
      </w:r>
    </w:p>
    <w:p w:rsidR="004D3DFB" w:rsidRPr="00313A8E" w:rsidRDefault="004D3DFB" w:rsidP="0005355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13A8E">
        <w:rPr>
          <w:rFonts w:ascii="Times New Roman" w:hAnsi="Times New Roman"/>
          <w:sz w:val="24"/>
          <w:szCs w:val="24"/>
          <w:lang w:eastAsia="ru-RU"/>
        </w:rPr>
        <w:t>2.  На фотоконкурс принимаются отпечатанные черно-белые или цветные фотографии формата А4 (20x30 см), А5 (15x20 см). Обязательно предоставляется  электронная  версия фото в формате JPG, TIFF. Количество фотографий от одного участника не ограничивается.</w:t>
      </w:r>
    </w:p>
    <w:p w:rsidR="004D3DFB" w:rsidRPr="00313A8E" w:rsidRDefault="004D3DFB" w:rsidP="0005355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3. </w:t>
      </w:r>
      <w:r w:rsidRPr="00313A8E">
        <w:rPr>
          <w:rFonts w:ascii="Times New Roman" w:hAnsi="Times New Roman"/>
          <w:sz w:val="24"/>
          <w:szCs w:val="24"/>
          <w:lang w:eastAsia="ru-RU"/>
        </w:rPr>
        <w:t>Принимаются только личные фотографии! Фотографии, скопированные с сайтов/блогов, не принимаются. Допускается обработка фотографии с помощью компьютерных программ (графических редакторов) и применение ретуши, подчеркивающей авторский замысел.</w:t>
      </w:r>
    </w:p>
    <w:p w:rsidR="004D3DFB" w:rsidRPr="00313A8E" w:rsidRDefault="004D3DFB" w:rsidP="0005355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13A8E">
        <w:rPr>
          <w:rFonts w:ascii="Times New Roman" w:hAnsi="Times New Roman"/>
          <w:sz w:val="24"/>
          <w:szCs w:val="24"/>
          <w:lang w:eastAsia="ru-RU"/>
        </w:rPr>
        <w:t>4.  Номинации фотоконкурса:</w:t>
      </w:r>
    </w:p>
    <w:p w:rsidR="004D3DFB" w:rsidRPr="00313A8E" w:rsidRDefault="004D3DFB" w:rsidP="0005355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Pr="00313A8E">
        <w:rPr>
          <w:rFonts w:ascii="Times New Roman" w:hAnsi="Times New Roman"/>
          <w:sz w:val="24"/>
          <w:szCs w:val="24"/>
          <w:lang w:eastAsia="ru-RU"/>
        </w:rPr>
        <w:t>«Мир моей семьи» (совместная деятельность родителей и детей, семейные традиции)</w:t>
      </w:r>
      <w:r>
        <w:rPr>
          <w:rFonts w:ascii="Times New Roman" w:hAnsi="Times New Roman"/>
          <w:sz w:val="24"/>
          <w:szCs w:val="24"/>
          <w:lang w:eastAsia="ru-RU"/>
        </w:rPr>
        <w:t>;</w:t>
      </w:r>
    </w:p>
    <w:p w:rsidR="004D3DFB" w:rsidRPr="00313A8E" w:rsidRDefault="004D3DFB" w:rsidP="0005355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  </w:t>
      </w:r>
      <w:r w:rsidRPr="00313A8E">
        <w:rPr>
          <w:rFonts w:ascii="Times New Roman" w:hAnsi="Times New Roman"/>
          <w:sz w:val="24"/>
          <w:szCs w:val="24"/>
          <w:lang w:eastAsia="ru-RU"/>
        </w:rPr>
        <w:t>«В объективе мама»</w:t>
      </w:r>
      <w:r>
        <w:rPr>
          <w:rFonts w:ascii="Times New Roman" w:hAnsi="Times New Roman"/>
          <w:sz w:val="24"/>
          <w:szCs w:val="24"/>
          <w:lang w:eastAsia="ru-RU"/>
        </w:rPr>
        <w:t>;</w:t>
      </w:r>
    </w:p>
    <w:p w:rsidR="004D3DFB" w:rsidRPr="00313A8E" w:rsidRDefault="004D3DFB" w:rsidP="0005355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Pr="00313A8E">
        <w:rPr>
          <w:rFonts w:ascii="Times New Roman" w:hAnsi="Times New Roman"/>
          <w:sz w:val="24"/>
          <w:szCs w:val="24"/>
          <w:lang w:eastAsia="ru-RU"/>
        </w:rPr>
        <w:t>«ПАПУЛЯризация» (папы + дети)</w:t>
      </w:r>
      <w:r>
        <w:rPr>
          <w:rFonts w:ascii="Times New Roman" w:hAnsi="Times New Roman"/>
          <w:sz w:val="24"/>
          <w:szCs w:val="24"/>
          <w:lang w:eastAsia="ru-RU"/>
        </w:rPr>
        <w:t>;</w:t>
      </w:r>
    </w:p>
    <w:p w:rsidR="004D3DFB" w:rsidRPr="00313A8E" w:rsidRDefault="004D3DFB" w:rsidP="0005355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Pr="00313A8E">
        <w:rPr>
          <w:rFonts w:ascii="Times New Roman" w:hAnsi="Times New Roman"/>
          <w:sz w:val="24"/>
          <w:szCs w:val="24"/>
          <w:lang w:eastAsia="ru-RU"/>
        </w:rPr>
        <w:t>«Радость новой жизни» (родители, ожидающие появление ребёнка)</w:t>
      </w:r>
      <w:r>
        <w:rPr>
          <w:rFonts w:ascii="Times New Roman" w:hAnsi="Times New Roman"/>
          <w:sz w:val="24"/>
          <w:szCs w:val="24"/>
          <w:lang w:eastAsia="ru-RU"/>
        </w:rPr>
        <w:t>;</w:t>
      </w:r>
    </w:p>
    <w:p w:rsidR="004D3DFB" w:rsidRPr="00313A8E" w:rsidRDefault="004D3DFB" w:rsidP="0005355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</w:t>
      </w:r>
      <w:r w:rsidRPr="00313A8E">
        <w:rPr>
          <w:rFonts w:ascii="Times New Roman" w:hAnsi="Times New Roman"/>
          <w:sz w:val="24"/>
          <w:szCs w:val="24"/>
          <w:lang w:eastAsia="ru-RU"/>
        </w:rPr>
        <w:t xml:space="preserve"> «Счастливы вместе» (совместное фото всех членов семьи)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4D3DFB" w:rsidRPr="00313A8E" w:rsidRDefault="004D3DFB" w:rsidP="0005355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13A8E">
        <w:rPr>
          <w:rFonts w:ascii="Times New Roman" w:hAnsi="Times New Roman"/>
          <w:sz w:val="24"/>
          <w:szCs w:val="24"/>
          <w:lang w:eastAsia="ru-RU"/>
        </w:rPr>
        <w:t>5.  Для участия в фотоконкурсе необходи</w:t>
      </w:r>
      <w:r>
        <w:rPr>
          <w:rFonts w:ascii="Times New Roman" w:hAnsi="Times New Roman"/>
          <w:sz w:val="24"/>
          <w:szCs w:val="24"/>
          <w:lang w:eastAsia="ru-RU"/>
        </w:rPr>
        <w:t>мо заполнить заявку (Приложение) и этикетку (Приложение</w:t>
      </w:r>
      <w:r w:rsidRPr="00313A8E">
        <w:rPr>
          <w:rFonts w:ascii="Times New Roman" w:hAnsi="Times New Roman"/>
          <w:sz w:val="24"/>
          <w:szCs w:val="24"/>
          <w:lang w:eastAsia="ru-RU"/>
        </w:rPr>
        <w:t xml:space="preserve">). Заявку и электронный вариант фотографий можно направить по адресу: </w:t>
      </w:r>
      <w:hyperlink r:id="rId5" w:history="1">
        <w:r w:rsidRPr="00705ED3">
          <w:rPr>
            <w:rStyle w:val="Hyperlink"/>
            <w:rFonts w:ascii="Times New Roman" w:hAnsi="Times New Roman"/>
            <w:sz w:val="24"/>
            <w:szCs w:val="24"/>
            <w:lang w:val="en-US" w:eastAsia="ru-RU"/>
          </w:rPr>
          <w:t>teikruprmol</w:t>
        </w:r>
        <w:r w:rsidRPr="00053559">
          <w:rPr>
            <w:rStyle w:val="Hyperlink"/>
            <w:rFonts w:ascii="Times New Roman" w:hAnsi="Times New Roman"/>
            <w:sz w:val="24"/>
            <w:szCs w:val="24"/>
            <w:lang w:eastAsia="ru-RU"/>
          </w:rPr>
          <w:t>@</w:t>
        </w:r>
        <w:r w:rsidRPr="00705ED3">
          <w:rPr>
            <w:rStyle w:val="Hyperlink"/>
            <w:rFonts w:ascii="Times New Roman" w:hAnsi="Times New Roman"/>
            <w:sz w:val="24"/>
            <w:szCs w:val="24"/>
            <w:lang w:val="en-US" w:eastAsia="ru-RU"/>
          </w:rPr>
          <w:t>mail</w:t>
        </w:r>
        <w:r w:rsidRPr="00053559">
          <w:rPr>
            <w:rStyle w:val="Hyperlink"/>
            <w:rFonts w:ascii="Times New Roman" w:hAnsi="Times New Roman"/>
            <w:sz w:val="24"/>
            <w:szCs w:val="24"/>
            <w:lang w:eastAsia="ru-RU"/>
          </w:rPr>
          <w:t>.</w:t>
        </w:r>
        <w:r w:rsidRPr="00705ED3">
          <w:rPr>
            <w:rStyle w:val="Hyperlink"/>
            <w:rFonts w:ascii="Times New Roman" w:hAnsi="Times New Roman"/>
            <w:sz w:val="24"/>
            <w:szCs w:val="24"/>
            <w:lang w:val="en-US" w:eastAsia="ru-RU"/>
          </w:rPr>
          <w:t>ru</w:t>
        </w:r>
      </w:hyperlink>
      <w:r w:rsidRPr="0005355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313A8E">
        <w:rPr>
          <w:rFonts w:ascii="Times New Roman" w:hAnsi="Times New Roman"/>
          <w:sz w:val="24"/>
          <w:szCs w:val="24"/>
          <w:lang w:eastAsia="ru-RU"/>
        </w:rPr>
        <w:t>c пометкой "Фотоконкурс".</w:t>
      </w:r>
    </w:p>
    <w:p w:rsidR="004D3DFB" w:rsidRPr="00313A8E" w:rsidRDefault="004D3DFB" w:rsidP="0005355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13A8E">
        <w:rPr>
          <w:rFonts w:ascii="Times New Roman" w:hAnsi="Times New Roman"/>
          <w:sz w:val="24"/>
          <w:szCs w:val="24"/>
          <w:lang w:eastAsia="ru-RU"/>
        </w:rPr>
        <w:t>6.  Сроки проведения фотоконкурса:</w:t>
      </w:r>
      <w:r>
        <w:rPr>
          <w:rFonts w:ascii="Times New Roman" w:hAnsi="Times New Roman"/>
          <w:sz w:val="24"/>
          <w:szCs w:val="24"/>
          <w:lang w:eastAsia="ru-RU"/>
        </w:rPr>
        <w:t xml:space="preserve"> с 16 мая  по 6</w:t>
      </w:r>
      <w:r w:rsidRPr="00730381">
        <w:rPr>
          <w:rFonts w:ascii="Times New Roman" w:hAnsi="Times New Roman"/>
          <w:sz w:val="24"/>
          <w:szCs w:val="24"/>
          <w:lang w:eastAsia="ru-RU"/>
        </w:rPr>
        <w:t xml:space="preserve"> июня  </w:t>
      </w:r>
      <w:smartTag w:uri="urn:schemas-microsoft-com:office:smarttags" w:element="metricconverter">
        <w:smartTagPr>
          <w:attr w:name="ProductID" w:val="2016 г"/>
        </w:smartTagPr>
        <w:r w:rsidRPr="00730381">
          <w:rPr>
            <w:rFonts w:ascii="Times New Roman" w:hAnsi="Times New Roman"/>
            <w:sz w:val="24"/>
            <w:szCs w:val="24"/>
            <w:lang w:eastAsia="ru-RU"/>
          </w:rPr>
          <w:t>2016 г</w:t>
        </w:r>
      </w:smartTag>
      <w:r w:rsidRPr="00730381">
        <w:rPr>
          <w:rFonts w:ascii="Times New Roman" w:hAnsi="Times New Roman"/>
          <w:sz w:val="24"/>
          <w:szCs w:val="24"/>
          <w:lang w:eastAsia="ru-RU"/>
        </w:rPr>
        <w:t>.</w:t>
      </w:r>
      <w:r w:rsidRPr="00313A8E">
        <w:rPr>
          <w:rFonts w:ascii="Times New Roman" w:hAnsi="Times New Roman"/>
          <w:sz w:val="24"/>
          <w:szCs w:val="24"/>
          <w:lang w:eastAsia="ru-RU"/>
        </w:rPr>
        <w:t xml:space="preserve"> Конкурсные работы и заявки принимаются по адресу:</w:t>
      </w:r>
      <w:r>
        <w:rPr>
          <w:rFonts w:ascii="Times New Roman" w:hAnsi="Times New Roman"/>
          <w:sz w:val="24"/>
          <w:szCs w:val="24"/>
          <w:lang w:eastAsia="ru-RU"/>
        </w:rPr>
        <w:t xml:space="preserve"> г. Тейково, ул. Октябрьская 2а., отдел культуры, туризма, молодежной и социальной политики администрации Тейковского муниципального района</w:t>
      </w:r>
      <w:r w:rsidRPr="00313A8E">
        <w:rPr>
          <w:rFonts w:ascii="Times New Roman" w:hAnsi="Times New Roman"/>
          <w:sz w:val="24"/>
          <w:szCs w:val="24"/>
          <w:lang w:eastAsia="ru-RU"/>
        </w:rPr>
        <w:t xml:space="preserve">, контактный </w:t>
      </w:r>
      <w:r>
        <w:rPr>
          <w:rFonts w:ascii="Times New Roman" w:hAnsi="Times New Roman"/>
          <w:sz w:val="24"/>
          <w:szCs w:val="24"/>
          <w:lang w:eastAsia="ru-RU"/>
        </w:rPr>
        <w:t>телефон 8 (49343) 2-14-70.</w:t>
      </w:r>
    </w:p>
    <w:p w:rsidR="004D3DFB" w:rsidRPr="00313A8E" w:rsidRDefault="004D3DFB" w:rsidP="0005355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13A8E">
        <w:rPr>
          <w:rFonts w:ascii="Times New Roman" w:hAnsi="Times New Roman"/>
          <w:sz w:val="24"/>
          <w:szCs w:val="24"/>
          <w:lang w:eastAsia="ru-RU"/>
        </w:rPr>
        <w:t xml:space="preserve">7.  Все присланные на фотоконкурс работы не возвращаются и не рецензируются. </w:t>
      </w:r>
      <w:r w:rsidRPr="00511C8E">
        <w:rPr>
          <w:rFonts w:ascii="Times New Roman" w:hAnsi="Times New Roman"/>
          <w:sz w:val="24"/>
          <w:szCs w:val="24"/>
          <w:lang w:eastAsia="ru-RU"/>
        </w:rPr>
        <w:t xml:space="preserve">Участие в фотоконкурсе означает согласие автора на использование его работ с указанием </w:t>
      </w:r>
      <w:hyperlink r:id="rId6" w:tooltip="Авторство" w:history="1">
        <w:r w:rsidRPr="00511C8E">
          <w:rPr>
            <w:rFonts w:ascii="Times New Roman" w:hAnsi="Times New Roman"/>
            <w:sz w:val="24"/>
            <w:szCs w:val="24"/>
            <w:lang w:eastAsia="ru-RU"/>
          </w:rPr>
          <w:t>авторства</w:t>
        </w:r>
      </w:hyperlink>
      <w:r w:rsidRPr="00511C8E">
        <w:rPr>
          <w:rFonts w:ascii="Times New Roman" w:hAnsi="Times New Roman"/>
          <w:sz w:val="24"/>
          <w:szCs w:val="24"/>
          <w:lang w:eastAsia="ru-RU"/>
        </w:rPr>
        <w:t xml:space="preserve"> на фотовыставке на мероприятие, </w:t>
      </w:r>
      <w:r>
        <w:rPr>
          <w:rFonts w:ascii="Times New Roman" w:hAnsi="Times New Roman"/>
          <w:sz w:val="24"/>
          <w:szCs w:val="24"/>
          <w:lang w:eastAsia="ru-RU"/>
        </w:rPr>
        <w:t>посвященном Дню района в п. Нерль</w:t>
      </w:r>
      <w:r w:rsidRPr="00511C8E">
        <w:rPr>
          <w:rFonts w:ascii="Times New Roman" w:hAnsi="Times New Roman"/>
          <w:sz w:val="24"/>
          <w:szCs w:val="24"/>
          <w:lang w:eastAsia="ru-RU"/>
        </w:rPr>
        <w:t>.</w:t>
      </w:r>
    </w:p>
    <w:p w:rsidR="004D3DFB" w:rsidRDefault="004D3DFB" w:rsidP="00D55D1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4D3DFB" w:rsidRDefault="004D3DFB" w:rsidP="00D55D1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511C8E">
        <w:rPr>
          <w:rFonts w:ascii="Times New Roman" w:hAnsi="Times New Roman"/>
          <w:b/>
          <w:bCs/>
          <w:sz w:val="24"/>
          <w:szCs w:val="24"/>
          <w:lang w:eastAsia="ru-RU"/>
        </w:rPr>
        <w:t>5. Критерии оценивания фоторабот</w:t>
      </w:r>
    </w:p>
    <w:p w:rsidR="004D3DFB" w:rsidRPr="00511C8E" w:rsidRDefault="004D3DFB" w:rsidP="00D55D1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Pr="00511C8E">
        <w:rPr>
          <w:rFonts w:ascii="Times New Roman" w:hAnsi="Times New Roman"/>
          <w:sz w:val="24"/>
          <w:szCs w:val="24"/>
          <w:lang w:eastAsia="ru-RU"/>
        </w:rPr>
        <w:t>соответствие ц</w:t>
      </w:r>
      <w:r>
        <w:rPr>
          <w:rFonts w:ascii="Times New Roman" w:hAnsi="Times New Roman"/>
          <w:sz w:val="24"/>
          <w:szCs w:val="24"/>
          <w:lang w:eastAsia="ru-RU"/>
        </w:rPr>
        <w:t xml:space="preserve">елям и задачам фотоконкурса; </w:t>
      </w:r>
      <w:r>
        <w:rPr>
          <w:rFonts w:ascii="Times New Roman" w:hAnsi="Times New Roman"/>
          <w:sz w:val="24"/>
          <w:szCs w:val="24"/>
          <w:lang w:eastAsia="ru-RU"/>
        </w:rPr>
        <w:br/>
        <w:t>- оригинальность идеи;</w:t>
      </w:r>
      <w:r>
        <w:rPr>
          <w:rFonts w:ascii="Times New Roman" w:hAnsi="Times New Roman"/>
          <w:sz w:val="24"/>
          <w:szCs w:val="24"/>
          <w:lang w:eastAsia="ru-RU"/>
        </w:rPr>
        <w:br/>
        <w:t>-</w:t>
      </w:r>
      <w:r w:rsidRPr="00511C8E">
        <w:rPr>
          <w:rFonts w:ascii="Times New Roman" w:hAnsi="Times New Roman"/>
          <w:sz w:val="24"/>
          <w:szCs w:val="24"/>
          <w:lang w:eastAsia="ru-RU"/>
        </w:rPr>
        <w:t xml:space="preserve"> худож</w:t>
      </w:r>
      <w:r>
        <w:rPr>
          <w:rFonts w:ascii="Times New Roman" w:hAnsi="Times New Roman"/>
          <w:sz w:val="24"/>
          <w:szCs w:val="24"/>
          <w:lang w:eastAsia="ru-RU"/>
        </w:rPr>
        <w:t xml:space="preserve">ественный уровень фотоработы; </w:t>
      </w:r>
      <w:r>
        <w:rPr>
          <w:rFonts w:ascii="Times New Roman" w:hAnsi="Times New Roman"/>
          <w:sz w:val="24"/>
          <w:szCs w:val="24"/>
          <w:lang w:eastAsia="ru-RU"/>
        </w:rPr>
        <w:br/>
        <w:t>-</w:t>
      </w:r>
      <w:r w:rsidRPr="00511C8E">
        <w:rPr>
          <w:rFonts w:ascii="Times New Roman" w:hAnsi="Times New Roman"/>
          <w:sz w:val="24"/>
          <w:szCs w:val="24"/>
          <w:lang w:eastAsia="ru-RU"/>
        </w:rPr>
        <w:t xml:space="preserve"> техника и качество исполнения.</w:t>
      </w:r>
    </w:p>
    <w:p w:rsidR="004D3DFB" w:rsidRPr="00511C8E" w:rsidRDefault="004D3DFB" w:rsidP="00D55D1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511C8E">
        <w:rPr>
          <w:rFonts w:ascii="Times New Roman" w:hAnsi="Times New Roman"/>
          <w:sz w:val="24"/>
          <w:szCs w:val="24"/>
          <w:lang w:eastAsia="ru-RU"/>
        </w:rPr>
        <w:t xml:space="preserve">6.  </w:t>
      </w:r>
      <w:r w:rsidRPr="00511C8E">
        <w:rPr>
          <w:rFonts w:ascii="Times New Roman" w:hAnsi="Times New Roman"/>
          <w:b/>
          <w:bCs/>
          <w:sz w:val="24"/>
          <w:szCs w:val="24"/>
          <w:lang w:eastAsia="ru-RU"/>
        </w:rPr>
        <w:t>Подведение итогов фотоконкурса</w:t>
      </w:r>
    </w:p>
    <w:p w:rsidR="004D3DFB" w:rsidRPr="00511C8E" w:rsidRDefault="004D3DFB" w:rsidP="00511C8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  Оценка работ с 7</w:t>
      </w:r>
      <w:r w:rsidRPr="00511C8E">
        <w:rPr>
          <w:rFonts w:ascii="Times New Roman" w:hAnsi="Times New Roman"/>
          <w:sz w:val="24"/>
          <w:szCs w:val="24"/>
          <w:lang w:eastAsia="ru-RU"/>
        </w:rPr>
        <w:t xml:space="preserve"> июня  по</w:t>
      </w:r>
      <w:r>
        <w:rPr>
          <w:rFonts w:ascii="Times New Roman" w:hAnsi="Times New Roman"/>
          <w:sz w:val="24"/>
          <w:szCs w:val="24"/>
          <w:lang w:eastAsia="ru-RU"/>
        </w:rPr>
        <w:t xml:space="preserve"> 9</w:t>
      </w:r>
      <w:r w:rsidRPr="00511C8E">
        <w:rPr>
          <w:rFonts w:ascii="Times New Roman" w:hAnsi="Times New Roman"/>
          <w:sz w:val="24"/>
          <w:szCs w:val="24"/>
          <w:lang w:eastAsia="ru-RU"/>
        </w:rPr>
        <w:t xml:space="preserve"> июня 2016 года</w:t>
      </w:r>
    </w:p>
    <w:p w:rsidR="004D3DFB" w:rsidRPr="00313A8E" w:rsidRDefault="004D3DFB" w:rsidP="0016070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11C8E">
        <w:rPr>
          <w:rFonts w:ascii="Times New Roman" w:hAnsi="Times New Roman"/>
          <w:sz w:val="24"/>
          <w:szCs w:val="24"/>
          <w:lang w:eastAsia="ru-RU"/>
        </w:rPr>
        <w:t>2.  Подведение итогов и нагр</w:t>
      </w:r>
      <w:r>
        <w:rPr>
          <w:rFonts w:ascii="Times New Roman" w:hAnsi="Times New Roman"/>
          <w:sz w:val="24"/>
          <w:szCs w:val="24"/>
          <w:lang w:eastAsia="ru-RU"/>
        </w:rPr>
        <w:t xml:space="preserve">аждение победителей состоится </w:t>
      </w:r>
      <w:r w:rsidRPr="00511C8E">
        <w:rPr>
          <w:rFonts w:ascii="Times New Roman" w:hAnsi="Times New Roman"/>
          <w:sz w:val="24"/>
          <w:szCs w:val="24"/>
          <w:lang w:eastAsia="ru-RU"/>
        </w:rPr>
        <w:t>12 июня  2016 года,</w:t>
      </w:r>
      <w:r>
        <w:rPr>
          <w:rFonts w:ascii="Times New Roman" w:hAnsi="Times New Roman"/>
          <w:sz w:val="24"/>
          <w:szCs w:val="24"/>
          <w:lang w:eastAsia="ru-RU"/>
        </w:rPr>
        <w:t xml:space="preserve"> на мероприятии, посвященном </w:t>
      </w:r>
      <w:r w:rsidRPr="00511C8E">
        <w:rPr>
          <w:rFonts w:ascii="Times New Roman" w:hAnsi="Times New Roman"/>
          <w:sz w:val="24"/>
          <w:szCs w:val="24"/>
          <w:lang w:eastAsia="ru-RU"/>
        </w:rPr>
        <w:t>Дню района в п.</w:t>
      </w:r>
      <w:r>
        <w:rPr>
          <w:rFonts w:ascii="Times New Roman" w:hAnsi="Times New Roman"/>
          <w:sz w:val="24"/>
          <w:szCs w:val="24"/>
          <w:lang w:eastAsia="ru-RU"/>
        </w:rPr>
        <w:t xml:space="preserve"> Нерль</w:t>
      </w:r>
      <w:r w:rsidRPr="00511C8E">
        <w:rPr>
          <w:rFonts w:ascii="Times New Roman" w:hAnsi="Times New Roman"/>
          <w:sz w:val="24"/>
          <w:szCs w:val="24"/>
          <w:lang w:eastAsia="ru-RU"/>
        </w:rPr>
        <w:t>.</w:t>
      </w:r>
    </w:p>
    <w:p w:rsidR="004D3DFB" w:rsidRDefault="004D3DFB" w:rsidP="00511C8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11C8E">
        <w:rPr>
          <w:rFonts w:ascii="Times New Roman" w:hAnsi="Times New Roman"/>
          <w:sz w:val="24"/>
          <w:szCs w:val="24"/>
          <w:lang w:eastAsia="ru-RU"/>
        </w:rPr>
        <w:t xml:space="preserve">3.  Лучшие работы будут отмечены призами и дипломами, размещены на сайте </w:t>
      </w:r>
      <w:r>
        <w:rPr>
          <w:rFonts w:ascii="Times New Roman" w:hAnsi="Times New Roman"/>
          <w:sz w:val="24"/>
          <w:szCs w:val="24"/>
          <w:lang w:eastAsia="ru-RU"/>
        </w:rPr>
        <w:t xml:space="preserve">района </w:t>
      </w:r>
      <w:r w:rsidRPr="00511C8E">
        <w:rPr>
          <w:rFonts w:ascii="Times New Roman" w:hAnsi="Times New Roman"/>
          <w:sz w:val="24"/>
          <w:szCs w:val="24"/>
          <w:lang w:eastAsia="ru-RU"/>
        </w:rPr>
        <w:t>и на фотовыставке.</w:t>
      </w:r>
    </w:p>
    <w:p w:rsidR="004D3DFB" w:rsidRPr="000B5258" w:rsidRDefault="004D3DFB" w:rsidP="00D55D18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  <w:r w:rsidRPr="000B5258">
        <w:rPr>
          <w:rFonts w:ascii="Times New Roman" w:hAnsi="Times New Roman"/>
          <w:b/>
          <w:sz w:val="28"/>
          <w:szCs w:val="28"/>
          <w:lang w:eastAsia="ru-RU"/>
        </w:rPr>
        <w:t>Приложение № 1</w:t>
      </w:r>
    </w:p>
    <w:p w:rsidR="004D3DFB" w:rsidRPr="00511C8E" w:rsidRDefault="004D3DFB" w:rsidP="00511C8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4D3DFB" w:rsidRPr="00313A8E" w:rsidRDefault="004D3DFB" w:rsidP="00D55D1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313A8E">
        <w:rPr>
          <w:rFonts w:ascii="Times New Roman" w:hAnsi="Times New Roman"/>
          <w:b/>
          <w:bCs/>
          <w:sz w:val="24"/>
          <w:szCs w:val="24"/>
          <w:lang w:eastAsia="ru-RU"/>
        </w:rPr>
        <w:t>АНКЕТА-ЗАЯВКА УЧАСТНИКА ФОТОКОНКУРСА</w:t>
      </w:r>
    </w:p>
    <w:p w:rsidR="004D3DFB" w:rsidRDefault="004D3DFB" w:rsidP="00D55D1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313A8E">
        <w:rPr>
          <w:rFonts w:ascii="Times New Roman" w:hAnsi="Times New Roman"/>
          <w:b/>
          <w:bCs/>
          <w:sz w:val="24"/>
          <w:szCs w:val="24"/>
          <w:lang w:eastAsia="ru-RU"/>
        </w:rPr>
        <w:t>«МОЯ СЕМЬЯ: ВЗГЛЯД СКВОЗЬ ОБЪЕКТИВ»</w:t>
      </w:r>
    </w:p>
    <w:p w:rsidR="004D3DFB" w:rsidRPr="00313A8E" w:rsidRDefault="004D3DFB" w:rsidP="00D55D1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0A0"/>
      </w:tblPr>
      <w:tblGrid>
        <w:gridCol w:w="5040"/>
        <w:gridCol w:w="4531"/>
      </w:tblGrid>
      <w:tr w:rsidR="004D3DFB" w:rsidRPr="00F505C5" w:rsidTr="00160700">
        <w:trPr>
          <w:trHeight w:val="645"/>
        </w:trPr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FB" w:rsidRPr="00313A8E" w:rsidRDefault="004D3DFB" w:rsidP="000535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3A8E">
              <w:rPr>
                <w:rFonts w:ascii="Times New Roman" w:hAnsi="Times New Roman"/>
                <w:sz w:val="24"/>
                <w:szCs w:val="24"/>
                <w:lang w:eastAsia="ru-RU"/>
              </w:rPr>
              <w:t>Ф. И.О. участника конкурса, возраст</w:t>
            </w:r>
          </w:p>
        </w:tc>
        <w:tc>
          <w:tcPr>
            <w:tcW w:w="45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FB" w:rsidRPr="00313A8E" w:rsidRDefault="004D3DFB" w:rsidP="000535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D3DFB" w:rsidRPr="00F505C5" w:rsidTr="00160700">
        <w:trPr>
          <w:trHeight w:val="420"/>
        </w:trPr>
        <w:tc>
          <w:tcPr>
            <w:tcW w:w="5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FB" w:rsidRPr="00313A8E" w:rsidRDefault="004D3DFB" w:rsidP="000535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Поселение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FB" w:rsidRPr="00313A8E" w:rsidRDefault="004D3DFB" w:rsidP="000535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D3DFB" w:rsidRPr="00F505C5" w:rsidTr="00160700">
        <w:trPr>
          <w:trHeight w:val="495"/>
        </w:trPr>
        <w:tc>
          <w:tcPr>
            <w:tcW w:w="5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FB" w:rsidRPr="00313A8E" w:rsidRDefault="004D3DFB" w:rsidP="000535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3A8E">
              <w:rPr>
                <w:rFonts w:ascii="Times New Roman" w:hAnsi="Times New Roman"/>
                <w:sz w:val="24"/>
                <w:szCs w:val="24"/>
                <w:lang w:eastAsia="ru-RU"/>
              </w:rPr>
              <w:t>Номинация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FB" w:rsidRPr="00313A8E" w:rsidRDefault="004D3DFB" w:rsidP="000535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D3DFB" w:rsidRPr="00F505C5" w:rsidTr="00160700">
        <w:trPr>
          <w:trHeight w:val="450"/>
        </w:trPr>
        <w:tc>
          <w:tcPr>
            <w:tcW w:w="5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FB" w:rsidRPr="00313A8E" w:rsidRDefault="004D3DFB" w:rsidP="000535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3A8E">
              <w:rPr>
                <w:rFonts w:ascii="Times New Roman" w:hAnsi="Times New Roman"/>
                <w:sz w:val="24"/>
                <w:szCs w:val="24"/>
                <w:lang w:eastAsia="ru-RU"/>
              </w:rPr>
              <w:t>Название работы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FB" w:rsidRPr="00313A8E" w:rsidRDefault="004D3DFB" w:rsidP="000535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D3DFB" w:rsidRPr="00F505C5" w:rsidTr="00160700">
        <w:trPr>
          <w:trHeight w:val="375"/>
        </w:trPr>
        <w:tc>
          <w:tcPr>
            <w:tcW w:w="5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FB" w:rsidRPr="00313A8E" w:rsidRDefault="004D3DFB" w:rsidP="000535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FB" w:rsidRPr="00313A8E" w:rsidRDefault="004D3DFB" w:rsidP="000535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D3DFB" w:rsidRPr="00F505C5" w:rsidTr="00160700">
        <w:trPr>
          <w:trHeight w:val="375"/>
        </w:trPr>
        <w:tc>
          <w:tcPr>
            <w:tcW w:w="5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FB" w:rsidRPr="00313A8E" w:rsidRDefault="004D3DFB" w:rsidP="002234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3A8E">
              <w:rPr>
                <w:rFonts w:ascii="Times New Roman" w:hAnsi="Times New Roman"/>
                <w:sz w:val="24"/>
                <w:szCs w:val="24"/>
                <w:lang w:eastAsia="ru-RU"/>
              </w:rPr>
              <w:t>Номинация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FB" w:rsidRPr="00313A8E" w:rsidRDefault="004D3DFB" w:rsidP="000535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D3DFB" w:rsidRPr="00F505C5" w:rsidTr="00160700">
        <w:trPr>
          <w:trHeight w:val="375"/>
        </w:trPr>
        <w:tc>
          <w:tcPr>
            <w:tcW w:w="5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FB" w:rsidRPr="00313A8E" w:rsidRDefault="004D3DFB" w:rsidP="002234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3A8E">
              <w:rPr>
                <w:rFonts w:ascii="Times New Roman" w:hAnsi="Times New Roman"/>
                <w:sz w:val="24"/>
                <w:szCs w:val="24"/>
                <w:lang w:eastAsia="ru-RU"/>
              </w:rPr>
              <w:t>Название работы</w:t>
            </w:r>
            <w:r w:rsidRPr="00313A8E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</w:r>
          </w:p>
        </w:tc>
        <w:tc>
          <w:tcPr>
            <w:tcW w:w="4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FB" w:rsidRPr="00313A8E" w:rsidRDefault="004D3DFB" w:rsidP="000535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D3DFB" w:rsidRPr="00F505C5" w:rsidTr="00160700">
        <w:trPr>
          <w:trHeight w:val="375"/>
        </w:trPr>
        <w:tc>
          <w:tcPr>
            <w:tcW w:w="5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FB" w:rsidRPr="00313A8E" w:rsidRDefault="004D3DFB" w:rsidP="002234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FB" w:rsidRPr="00313A8E" w:rsidRDefault="004D3DFB" w:rsidP="000535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D3DFB" w:rsidRPr="00F505C5" w:rsidTr="00160700">
        <w:trPr>
          <w:trHeight w:val="375"/>
        </w:trPr>
        <w:tc>
          <w:tcPr>
            <w:tcW w:w="5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FB" w:rsidRPr="00313A8E" w:rsidRDefault="004D3DFB" w:rsidP="002234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3A8E">
              <w:rPr>
                <w:rFonts w:ascii="Times New Roman" w:hAnsi="Times New Roman"/>
                <w:sz w:val="24"/>
                <w:szCs w:val="24"/>
                <w:lang w:eastAsia="ru-RU"/>
              </w:rPr>
              <w:t>Номинация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FB" w:rsidRPr="00313A8E" w:rsidRDefault="004D3DFB" w:rsidP="000535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D3DFB" w:rsidRPr="00F505C5" w:rsidTr="00160700">
        <w:trPr>
          <w:trHeight w:val="375"/>
        </w:trPr>
        <w:tc>
          <w:tcPr>
            <w:tcW w:w="5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FB" w:rsidRPr="00313A8E" w:rsidRDefault="004D3DFB" w:rsidP="002234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3A8E">
              <w:rPr>
                <w:rFonts w:ascii="Times New Roman" w:hAnsi="Times New Roman"/>
                <w:sz w:val="24"/>
                <w:szCs w:val="24"/>
                <w:lang w:eastAsia="ru-RU"/>
              </w:rPr>
              <w:t>Название работы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FB" w:rsidRPr="00313A8E" w:rsidRDefault="004D3DFB" w:rsidP="000535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D3DFB" w:rsidRPr="00F505C5" w:rsidTr="00160700">
        <w:trPr>
          <w:trHeight w:val="375"/>
        </w:trPr>
        <w:tc>
          <w:tcPr>
            <w:tcW w:w="5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FB" w:rsidRPr="00313A8E" w:rsidRDefault="004D3DFB" w:rsidP="002234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FB" w:rsidRPr="00313A8E" w:rsidRDefault="004D3DFB" w:rsidP="000535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D3DFB" w:rsidRPr="00F505C5" w:rsidTr="00160700">
        <w:trPr>
          <w:trHeight w:val="375"/>
        </w:trPr>
        <w:tc>
          <w:tcPr>
            <w:tcW w:w="5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FB" w:rsidRPr="00313A8E" w:rsidRDefault="004D3DFB" w:rsidP="002234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3A8E">
              <w:rPr>
                <w:rFonts w:ascii="Times New Roman" w:hAnsi="Times New Roman"/>
                <w:sz w:val="24"/>
                <w:szCs w:val="24"/>
                <w:lang w:eastAsia="ru-RU"/>
              </w:rPr>
              <w:t>Номинация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FB" w:rsidRPr="00313A8E" w:rsidRDefault="004D3DFB" w:rsidP="000535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D3DFB" w:rsidRPr="00F505C5" w:rsidTr="00160700">
        <w:trPr>
          <w:trHeight w:val="375"/>
        </w:trPr>
        <w:tc>
          <w:tcPr>
            <w:tcW w:w="5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FB" w:rsidRPr="00313A8E" w:rsidRDefault="004D3DFB" w:rsidP="002234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3A8E">
              <w:rPr>
                <w:rFonts w:ascii="Times New Roman" w:hAnsi="Times New Roman"/>
                <w:sz w:val="24"/>
                <w:szCs w:val="24"/>
                <w:lang w:eastAsia="ru-RU"/>
              </w:rPr>
              <w:t>Название работы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FB" w:rsidRPr="00313A8E" w:rsidRDefault="004D3DFB" w:rsidP="000535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D3DFB" w:rsidRPr="00F505C5" w:rsidTr="00160700">
        <w:trPr>
          <w:trHeight w:val="375"/>
        </w:trPr>
        <w:tc>
          <w:tcPr>
            <w:tcW w:w="5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FB" w:rsidRPr="00313A8E" w:rsidRDefault="004D3DFB" w:rsidP="002234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FB" w:rsidRPr="00313A8E" w:rsidRDefault="004D3DFB" w:rsidP="000535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D3DFB" w:rsidRPr="00F505C5" w:rsidTr="00160700">
        <w:trPr>
          <w:trHeight w:val="375"/>
        </w:trPr>
        <w:tc>
          <w:tcPr>
            <w:tcW w:w="5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FB" w:rsidRPr="00313A8E" w:rsidRDefault="004D3DFB" w:rsidP="002234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3A8E">
              <w:rPr>
                <w:rFonts w:ascii="Times New Roman" w:hAnsi="Times New Roman"/>
                <w:sz w:val="24"/>
                <w:szCs w:val="24"/>
                <w:lang w:eastAsia="ru-RU"/>
              </w:rPr>
              <w:t>Номинация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FB" w:rsidRPr="00313A8E" w:rsidRDefault="004D3DFB" w:rsidP="000535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D3DFB" w:rsidRPr="00F505C5" w:rsidTr="00160700">
        <w:trPr>
          <w:trHeight w:val="375"/>
        </w:trPr>
        <w:tc>
          <w:tcPr>
            <w:tcW w:w="5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FB" w:rsidRPr="00313A8E" w:rsidRDefault="004D3DFB" w:rsidP="002234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3A8E">
              <w:rPr>
                <w:rFonts w:ascii="Times New Roman" w:hAnsi="Times New Roman"/>
                <w:sz w:val="24"/>
                <w:szCs w:val="24"/>
                <w:lang w:eastAsia="ru-RU"/>
              </w:rPr>
              <w:t>Название работы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FB" w:rsidRPr="00313A8E" w:rsidRDefault="004D3DFB" w:rsidP="000535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D3DFB" w:rsidRPr="00F505C5" w:rsidTr="00160700">
        <w:trPr>
          <w:trHeight w:val="375"/>
        </w:trPr>
        <w:tc>
          <w:tcPr>
            <w:tcW w:w="5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FB" w:rsidRPr="00313A8E" w:rsidRDefault="004D3DFB" w:rsidP="002234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FB" w:rsidRPr="00313A8E" w:rsidRDefault="004D3DFB" w:rsidP="000535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D3DFB" w:rsidRPr="00F505C5" w:rsidTr="00160700">
        <w:trPr>
          <w:trHeight w:val="375"/>
        </w:trPr>
        <w:tc>
          <w:tcPr>
            <w:tcW w:w="5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FB" w:rsidRPr="00313A8E" w:rsidRDefault="004D3DFB" w:rsidP="002234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3A8E">
              <w:rPr>
                <w:rFonts w:ascii="Times New Roman" w:hAnsi="Times New Roman"/>
                <w:sz w:val="24"/>
                <w:szCs w:val="24"/>
                <w:lang w:eastAsia="ru-RU"/>
              </w:rPr>
              <w:t>Контактная информация (телефон, e-mall)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FB" w:rsidRPr="00313A8E" w:rsidRDefault="004D3DFB" w:rsidP="000535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D3DFB" w:rsidRPr="00F505C5" w:rsidTr="00160700">
        <w:trPr>
          <w:trHeight w:val="375"/>
        </w:trPr>
        <w:tc>
          <w:tcPr>
            <w:tcW w:w="5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FB" w:rsidRPr="00313A8E" w:rsidRDefault="004D3DFB" w:rsidP="002234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3A8E">
              <w:rPr>
                <w:rFonts w:ascii="Times New Roman" w:hAnsi="Times New Roman"/>
                <w:sz w:val="24"/>
                <w:szCs w:val="24"/>
                <w:lang w:eastAsia="ru-RU"/>
              </w:rPr>
              <w:t>Дата подачи заявки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FB" w:rsidRPr="00313A8E" w:rsidRDefault="004D3DFB" w:rsidP="000535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D3DFB" w:rsidRPr="00F505C5" w:rsidTr="00160700">
        <w:trPr>
          <w:trHeight w:val="375"/>
        </w:trPr>
        <w:tc>
          <w:tcPr>
            <w:tcW w:w="5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FB" w:rsidRPr="00313A8E" w:rsidRDefault="004D3DFB" w:rsidP="002234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FB" w:rsidRPr="00313A8E" w:rsidRDefault="004D3DFB" w:rsidP="000535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D3DFB" w:rsidRPr="00F505C5" w:rsidTr="00160700">
        <w:trPr>
          <w:trHeight w:val="375"/>
        </w:trPr>
        <w:tc>
          <w:tcPr>
            <w:tcW w:w="5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FB" w:rsidRPr="00313A8E" w:rsidRDefault="004D3DFB" w:rsidP="002234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FB" w:rsidRPr="00313A8E" w:rsidRDefault="004D3DFB" w:rsidP="000535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4D3DFB" w:rsidRDefault="004D3DFB" w:rsidP="00053559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4D3DFB" w:rsidRPr="000B5258" w:rsidRDefault="004D3DFB" w:rsidP="000B525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</w:t>
      </w:r>
      <w:r w:rsidRPr="000B5258">
        <w:rPr>
          <w:rFonts w:ascii="Times New Roman" w:hAnsi="Times New Roman"/>
          <w:b/>
          <w:bCs/>
          <w:sz w:val="28"/>
          <w:szCs w:val="28"/>
          <w:lang w:eastAsia="ru-RU"/>
        </w:rPr>
        <w:t>Приложение № 2</w:t>
      </w:r>
    </w:p>
    <w:p w:rsidR="004D3DFB" w:rsidRDefault="004D3DFB" w:rsidP="000B525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4D3DFB" w:rsidRPr="00313A8E" w:rsidRDefault="004D3DFB" w:rsidP="000B525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13A8E">
        <w:rPr>
          <w:rFonts w:ascii="Times New Roman" w:hAnsi="Times New Roman"/>
          <w:b/>
          <w:bCs/>
          <w:sz w:val="24"/>
          <w:szCs w:val="24"/>
          <w:lang w:eastAsia="ru-RU"/>
        </w:rPr>
        <w:t>Этикетка</w:t>
      </w:r>
    </w:p>
    <w:p w:rsidR="004D3DFB" w:rsidRPr="00313A8E" w:rsidRDefault="004D3DFB" w:rsidP="0005355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13A8E">
        <w:rPr>
          <w:rFonts w:ascii="Times New Roman" w:hAnsi="Times New Roman"/>
          <w:sz w:val="24"/>
          <w:szCs w:val="24"/>
          <w:lang w:eastAsia="ru-RU"/>
        </w:rPr>
        <w:t>Автор (ы)</w:t>
      </w:r>
      <w:r>
        <w:rPr>
          <w:rFonts w:ascii="Times New Roman" w:hAnsi="Times New Roman"/>
          <w:sz w:val="24"/>
          <w:szCs w:val="24"/>
          <w:lang w:eastAsia="ru-RU"/>
        </w:rPr>
        <w:t xml:space="preserve"> Ф.И.О.</w:t>
      </w:r>
      <w:r w:rsidRPr="00313A8E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</w:t>
      </w:r>
    </w:p>
    <w:p w:rsidR="004D3DFB" w:rsidRPr="00313A8E" w:rsidRDefault="004D3DFB" w:rsidP="0005355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13A8E">
        <w:rPr>
          <w:rFonts w:ascii="Times New Roman" w:hAnsi="Times New Roman"/>
          <w:sz w:val="24"/>
          <w:szCs w:val="24"/>
          <w:lang w:eastAsia="ru-RU"/>
        </w:rPr>
        <w:t>Номинация___________________________________________________________</w:t>
      </w:r>
    </w:p>
    <w:p w:rsidR="004D3DFB" w:rsidRPr="00313A8E" w:rsidRDefault="004D3DFB" w:rsidP="0005355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13A8E">
        <w:rPr>
          <w:rFonts w:ascii="Times New Roman" w:hAnsi="Times New Roman"/>
          <w:sz w:val="24"/>
          <w:szCs w:val="24"/>
          <w:lang w:eastAsia="ru-RU"/>
        </w:rPr>
        <w:t>Название работы _____________________________________________________</w:t>
      </w:r>
    </w:p>
    <w:p w:rsidR="004D3DFB" w:rsidRPr="000B5258" w:rsidRDefault="004D3DFB" w:rsidP="0005355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Поселение</w:t>
      </w:r>
      <w:r w:rsidRPr="00313A8E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</w:t>
      </w:r>
    </w:p>
    <w:sectPr w:rsidR="004D3DFB" w:rsidRPr="000B5258" w:rsidSect="0073038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13A8E"/>
    <w:rsid w:val="00053559"/>
    <w:rsid w:val="000B5258"/>
    <w:rsid w:val="00160700"/>
    <w:rsid w:val="00212B5C"/>
    <w:rsid w:val="002234DD"/>
    <w:rsid w:val="00313A8E"/>
    <w:rsid w:val="003A0136"/>
    <w:rsid w:val="004D3DFB"/>
    <w:rsid w:val="00511C8E"/>
    <w:rsid w:val="0069050B"/>
    <w:rsid w:val="006B2E19"/>
    <w:rsid w:val="00705ED3"/>
    <w:rsid w:val="00730381"/>
    <w:rsid w:val="00745C70"/>
    <w:rsid w:val="00A66BA7"/>
    <w:rsid w:val="00BD19E0"/>
    <w:rsid w:val="00D55D18"/>
    <w:rsid w:val="00D87DDE"/>
    <w:rsid w:val="00E820A6"/>
    <w:rsid w:val="00EC34A4"/>
    <w:rsid w:val="00F505C5"/>
    <w:rsid w:val="00FC1D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DA3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313A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13A8E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NormalWeb">
    <w:name w:val="Normal (Web)"/>
    <w:basedOn w:val="Normal"/>
    <w:uiPriority w:val="99"/>
    <w:rsid w:val="00313A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rsid w:val="00313A8E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2868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andia.ru/text/category/avtorstvo/" TargetMode="External"/><Relationship Id="rId5" Type="http://schemas.openxmlformats.org/officeDocument/2006/relationships/hyperlink" Target="mailto:teikruprmol@mail.ru" TargetMode="External"/><Relationship Id="rId4" Type="http://schemas.openxmlformats.org/officeDocument/2006/relationships/hyperlink" Target="http://pandia.ru/text/category/sredstva_massovoj_informatci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15</TotalTime>
  <Pages>2</Pages>
  <Words>683</Words>
  <Characters>3895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фотоконкурсе</dc:title>
  <dc:subject/>
  <dc:creator>ОКТМСП</dc:creator>
  <cp:keywords/>
  <dc:description/>
  <cp:lastModifiedBy>Admin</cp:lastModifiedBy>
  <cp:revision>3</cp:revision>
  <dcterms:created xsi:type="dcterms:W3CDTF">2016-05-16T08:11:00Z</dcterms:created>
  <dcterms:modified xsi:type="dcterms:W3CDTF">2016-05-16T11:14:00Z</dcterms:modified>
</cp:coreProperties>
</file>